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573" w:rsidRDefault="00D54573" w:rsidP="008D5A4E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УТВЕТЖДАЮ</w:t>
      </w:r>
    </w:p>
    <w:p w:rsidR="00D54573" w:rsidRDefault="00D54573" w:rsidP="008D5A4E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ПП (дислокация с.Елово)</w:t>
      </w:r>
    </w:p>
    <w:p w:rsidR="00D54573" w:rsidRDefault="00D54573" w:rsidP="008D5A4E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МВД России «Осинский»</w:t>
      </w:r>
    </w:p>
    <w:p w:rsidR="00D54573" w:rsidRDefault="00D54573" w:rsidP="008D5A4E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подполковник полиции </w:t>
      </w:r>
    </w:p>
    <w:p w:rsidR="00D54573" w:rsidRDefault="00D54573" w:rsidP="008D5A4E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__________________Л.Ф. Вяткина</w:t>
      </w:r>
    </w:p>
    <w:p w:rsidR="00D54573" w:rsidRDefault="00D54573" w:rsidP="008D5A4E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 __» _________2019г.</w:t>
      </w:r>
    </w:p>
    <w:p w:rsidR="00D54573" w:rsidRDefault="00D54573" w:rsidP="005970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54573" w:rsidRDefault="00D54573" w:rsidP="00597025">
      <w:pPr>
        <w:spacing w:after="0"/>
        <w:rPr>
          <w:rFonts w:ascii="Times New Roman" w:hAnsi="Times New Roman"/>
          <w:sz w:val="24"/>
          <w:szCs w:val="24"/>
        </w:rPr>
      </w:pPr>
    </w:p>
    <w:p w:rsidR="00D54573" w:rsidRDefault="00D54573" w:rsidP="0059702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ИНФОРМАЦИОННО-АНАЛИТИЧЕСКАЯ ЗАПИСКА</w:t>
      </w:r>
    </w:p>
    <w:p w:rsidR="00D54573" w:rsidRDefault="00D54573" w:rsidP="0059702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 xml:space="preserve">о проводимой работе участкового уполномоченного полиции </w:t>
      </w:r>
    </w:p>
    <w:p w:rsidR="00D54573" w:rsidRDefault="00D54573" w:rsidP="0059702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отделения</w:t>
      </w:r>
      <w:r w:rsidRPr="00D04DF8">
        <w:rPr>
          <w:rFonts w:ascii="Times New Roman" w:hAnsi="Times New Roman"/>
          <w:sz w:val="24"/>
          <w:szCs w:val="24"/>
        </w:rPr>
        <w:t xml:space="preserve"> УУП и ПДН ПП (дислокация с.Елово) МО МВД России «Осинский»</w:t>
      </w:r>
    </w:p>
    <w:p w:rsidR="00D54573" w:rsidRPr="00D04DF8" w:rsidRDefault="00D54573" w:rsidP="0059702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лейтенантом</w:t>
      </w:r>
      <w:r w:rsidRPr="00D04DF8">
        <w:rPr>
          <w:rFonts w:ascii="Times New Roman" w:hAnsi="Times New Roman"/>
          <w:sz w:val="24"/>
          <w:szCs w:val="24"/>
        </w:rPr>
        <w:t xml:space="preserve"> полиции Б</w:t>
      </w:r>
      <w:r>
        <w:rPr>
          <w:rFonts w:ascii="Times New Roman" w:hAnsi="Times New Roman"/>
          <w:sz w:val="24"/>
          <w:szCs w:val="24"/>
        </w:rPr>
        <w:t>урнышевым Олегом Николаевичем</w:t>
      </w:r>
      <w:r w:rsidRPr="00D04DF8">
        <w:rPr>
          <w:rFonts w:ascii="Times New Roman" w:hAnsi="Times New Roman"/>
          <w:sz w:val="24"/>
          <w:szCs w:val="24"/>
        </w:rPr>
        <w:t xml:space="preserve"> по охране общественного порядка, обеспечению безопасности на обслуживаемой территории, защите прав и законных интересов граждан от преступных посягательств, а также принимаемые меры по обеспечению общественного доверия и поддержки граждан</w:t>
      </w:r>
    </w:p>
    <w:p w:rsidR="00D54573" w:rsidRPr="00D04DF8" w:rsidRDefault="00D54573" w:rsidP="0059702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>за 201</w:t>
      </w:r>
      <w:r>
        <w:rPr>
          <w:rFonts w:ascii="Times New Roman" w:hAnsi="Times New Roman"/>
          <w:sz w:val="24"/>
          <w:szCs w:val="24"/>
        </w:rPr>
        <w:t>8</w:t>
      </w:r>
      <w:r w:rsidRPr="00D04DF8">
        <w:rPr>
          <w:rFonts w:ascii="Times New Roman" w:hAnsi="Times New Roman"/>
          <w:sz w:val="24"/>
          <w:szCs w:val="24"/>
        </w:rPr>
        <w:t xml:space="preserve"> год.</w:t>
      </w:r>
    </w:p>
    <w:p w:rsidR="00D54573" w:rsidRDefault="00D54573" w:rsidP="0059702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54573" w:rsidRPr="00D04DF8" w:rsidRDefault="00D54573" w:rsidP="000C33D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 xml:space="preserve">В текущем году </w:t>
      </w:r>
      <w:r>
        <w:rPr>
          <w:rFonts w:ascii="Times New Roman" w:hAnsi="Times New Roman"/>
          <w:sz w:val="24"/>
          <w:szCs w:val="24"/>
        </w:rPr>
        <w:t xml:space="preserve">пунктом полиции (дислокация с. Елово) МО МВД России «Осинский» </w:t>
      </w:r>
      <w:r w:rsidRPr="00D04DF8">
        <w:rPr>
          <w:rFonts w:ascii="Times New Roman" w:hAnsi="Times New Roman"/>
          <w:sz w:val="24"/>
          <w:szCs w:val="24"/>
        </w:rPr>
        <w:t xml:space="preserve">осуществлен комплекс мер по дальнейшему усилению борьбы с преступностью и другими правонарушениями. На территории </w:t>
      </w:r>
      <w:r>
        <w:rPr>
          <w:rFonts w:ascii="Times New Roman" w:hAnsi="Times New Roman"/>
          <w:sz w:val="24"/>
          <w:szCs w:val="24"/>
        </w:rPr>
        <w:t>обслуживаемого административного участка</w:t>
      </w:r>
      <w:r w:rsidRPr="00D04D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№1 и 2 Еловского сельского поселения </w:t>
      </w:r>
      <w:r w:rsidRPr="00D04DF8">
        <w:rPr>
          <w:rFonts w:ascii="Times New Roman" w:hAnsi="Times New Roman"/>
          <w:sz w:val="24"/>
          <w:szCs w:val="24"/>
        </w:rPr>
        <w:t>проведен ряд комплексных профилактических операций с привлечением максимального количества сотрудников органов внутренних дел, общественности.</w:t>
      </w:r>
    </w:p>
    <w:p w:rsidR="00D54573" w:rsidRDefault="00D54573" w:rsidP="007324F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>На состояние преступности</w:t>
      </w:r>
      <w:r>
        <w:rPr>
          <w:rFonts w:ascii="Times New Roman" w:hAnsi="Times New Roman"/>
          <w:sz w:val="24"/>
          <w:szCs w:val="24"/>
        </w:rPr>
        <w:t xml:space="preserve"> значительное влияние оказывают: высокий уровень безработицы, как следствие, низкий имущественный достаток населения, слабо организованный досуг несовершеннолетних, злоупотребление спиртными напитками малоимущими слоями населения и другие причины.</w:t>
      </w:r>
    </w:p>
    <w:p w:rsidR="00D54573" w:rsidRDefault="00D54573" w:rsidP="000C33D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течение отчетного периода на закрепленном мной административном участке</w:t>
      </w:r>
      <w:r w:rsidRPr="00D04D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№1 и 2 Еловского сельского поселения была организована непрерывная работа с гражданами, и лицами, состоящих на различных категориях профилактического учета. За нарушение установленных ограничений, часть указанной категории граждан были подвергнуты административной ответственности. В 2019 году данная работа будет продолжена.</w:t>
      </w:r>
    </w:p>
    <w:p w:rsidR="00D54573" w:rsidRDefault="00D54573" w:rsidP="000C33D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0445B">
        <w:rPr>
          <w:rFonts w:ascii="Times New Roman" w:hAnsi="Times New Roman"/>
          <w:sz w:val="24"/>
          <w:szCs w:val="24"/>
        </w:rPr>
        <w:t>С целью активизации профилактической работы в жилом секторе, а также профилактики и раскрытия преступлений небольшой и средней тяжести</w:t>
      </w:r>
      <w:r>
        <w:rPr>
          <w:rFonts w:ascii="Times New Roman" w:hAnsi="Times New Roman"/>
          <w:sz w:val="24"/>
          <w:szCs w:val="24"/>
        </w:rPr>
        <w:t>,</w:t>
      </w:r>
      <w:r w:rsidRPr="00B044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D04D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течение 2018 года на территории Еловского муниципального района были организованы и проведены оперативно-профилактические мероприятия, направленные на выявление правонарушений в различных сферах жизнедеятельности: «Мак», «Притон», «Нелегальный мигрант», «Лес», «Сообщи, где торгуют смертью», «Безопасные каникулы», «БОМЖ», «Арсенал», «Контрафакт», «Нефть», «Автомобиль», «Автобус» и другие. По результатам проведенных мероприятий, выявлены факты незаконного оборота наркотических веществ, нарушений лесного и миграционного законодательства, оборота спиртосодержащей продукции и предметов, ограниченных к гражданскому обороту, Правил дорожного движения, ненадлежащего исполнения родительских обязанностей. Физические и юридические лица, допустившие указанные правонарушения, привлечены к ответственности, в соответствии с законодательством Российской Федерации.</w:t>
      </w:r>
    </w:p>
    <w:p w:rsidR="00D54573" w:rsidRPr="00D04DF8" w:rsidRDefault="00D54573" w:rsidP="000C33D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 же были организованы проверки, направленные на соблюдение муниципальными органами, учреждениями и организациями, а так же частными коммерческими структурами требований по обеспечению безопасности жизни и здоровья граждан, надлежащего функционирования систем жизнеобеспечения, противопожарной и антитеррористической безопасности и другие. По результатам проверок были направлены представления об устранении выявленных нарушений.   </w:t>
      </w:r>
    </w:p>
    <w:p w:rsidR="00D54573" w:rsidRDefault="00D54573" w:rsidP="007324F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отчетный период в Пункт полиции (дислокация с. Елово) МО МВД России «Осинский» от жителей, проживающих на территории административных участков №1 и 2  Еловского сельского поселения, поступило 612 сообщений и заявлений о преступлениях и административных правонарушениях. По результатам проведенных проверок, составлено 113 административных протоколов, 42 лиц привлечено к уголовной ответственности. Всего за 2018 год на административных участках №1 и 2 Еловского сельского поселения совершено 48 преступления (тяжких и особо тяжких не зарегистрировано), нераскрытыми осталось 6, процент раскрываемости составил 86%, работа по раскрытию преступлений будет продолжена в 2019 году. </w:t>
      </w: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 xml:space="preserve">УУП </w:t>
      </w:r>
      <w:r>
        <w:rPr>
          <w:rFonts w:ascii="Times New Roman" w:hAnsi="Times New Roman"/>
          <w:sz w:val="24"/>
          <w:szCs w:val="24"/>
        </w:rPr>
        <w:t>О</w:t>
      </w:r>
      <w:r w:rsidRPr="00D04DF8">
        <w:rPr>
          <w:rFonts w:ascii="Times New Roman" w:hAnsi="Times New Roman"/>
          <w:sz w:val="24"/>
          <w:szCs w:val="24"/>
        </w:rPr>
        <w:t>УУП и ПДН ПП (дислокация с.Елово)</w:t>
      </w: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>МО МВД России «Осинский»</w:t>
      </w: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лейтенант</w:t>
      </w:r>
      <w:r w:rsidRPr="00D04DF8">
        <w:rPr>
          <w:rFonts w:ascii="Times New Roman" w:hAnsi="Times New Roman"/>
          <w:sz w:val="24"/>
          <w:szCs w:val="24"/>
        </w:rPr>
        <w:t xml:space="preserve"> полиции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D04DF8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О.Н. Бурнышев</w:t>
      </w: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>СОГЛАСОВАНО:</w:t>
      </w: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ОУУП</w:t>
      </w:r>
      <w:r w:rsidRPr="00D04DF8">
        <w:rPr>
          <w:rFonts w:ascii="Times New Roman" w:hAnsi="Times New Roman"/>
          <w:sz w:val="24"/>
          <w:szCs w:val="24"/>
        </w:rPr>
        <w:t xml:space="preserve"> и ПДН ПП (дислокация с.Елово)</w:t>
      </w: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>МО МВД России «Осинский»</w:t>
      </w: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4DF8">
        <w:rPr>
          <w:rFonts w:ascii="Times New Roman" w:hAnsi="Times New Roman"/>
          <w:sz w:val="24"/>
          <w:szCs w:val="24"/>
        </w:rPr>
        <w:t>майор полиции                                                                                      Е.Н. Халтурин</w:t>
      </w:r>
    </w:p>
    <w:p w:rsidR="00D54573" w:rsidRPr="00D04DF8" w:rsidRDefault="00D54573" w:rsidP="005544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54573" w:rsidRPr="00D04DF8" w:rsidSect="00D04DF8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064A"/>
    <w:rsid w:val="000C33D3"/>
    <w:rsid w:val="00141C7B"/>
    <w:rsid w:val="001430A7"/>
    <w:rsid w:val="001A47CC"/>
    <w:rsid w:val="00207440"/>
    <w:rsid w:val="00294B14"/>
    <w:rsid w:val="002F1A33"/>
    <w:rsid w:val="004A3D1D"/>
    <w:rsid w:val="004E064A"/>
    <w:rsid w:val="005332EC"/>
    <w:rsid w:val="00554466"/>
    <w:rsid w:val="005712F6"/>
    <w:rsid w:val="00597025"/>
    <w:rsid w:val="005C2008"/>
    <w:rsid w:val="00677AD0"/>
    <w:rsid w:val="006F37B5"/>
    <w:rsid w:val="00727D8D"/>
    <w:rsid w:val="007324F3"/>
    <w:rsid w:val="00774BCC"/>
    <w:rsid w:val="007B57E6"/>
    <w:rsid w:val="007D2237"/>
    <w:rsid w:val="007F3749"/>
    <w:rsid w:val="007F6BF1"/>
    <w:rsid w:val="00825992"/>
    <w:rsid w:val="00825A35"/>
    <w:rsid w:val="00886C80"/>
    <w:rsid w:val="008C75B0"/>
    <w:rsid w:val="008D5A4E"/>
    <w:rsid w:val="008E5BBC"/>
    <w:rsid w:val="00953B37"/>
    <w:rsid w:val="00A05AD4"/>
    <w:rsid w:val="00AA1447"/>
    <w:rsid w:val="00AB4745"/>
    <w:rsid w:val="00AF536A"/>
    <w:rsid w:val="00B0445B"/>
    <w:rsid w:val="00BD04E3"/>
    <w:rsid w:val="00D04DF8"/>
    <w:rsid w:val="00D54573"/>
    <w:rsid w:val="00D97BD9"/>
    <w:rsid w:val="00E401A2"/>
    <w:rsid w:val="00E42A7A"/>
    <w:rsid w:val="00EA1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B3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220</TotalTime>
  <Pages>2</Pages>
  <Words>627</Words>
  <Characters>3580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УУП</dc:creator>
  <cp:keywords/>
  <dc:description/>
  <cp:lastModifiedBy>ПК</cp:lastModifiedBy>
  <cp:revision>19</cp:revision>
  <cp:lastPrinted>2019-02-08T06:19:00Z</cp:lastPrinted>
  <dcterms:created xsi:type="dcterms:W3CDTF">2018-02-07T05:33:00Z</dcterms:created>
  <dcterms:modified xsi:type="dcterms:W3CDTF">2019-02-08T06:28:00Z</dcterms:modified>
</cp:coreProperties>
</file>